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965" w:rsidRDefault="00235965">
      <w:pPr>
        <w:rPr>
          <w:rFonts w:ascii="open sans" w:hAnsi="open sans"/>
          <w:noProof/>
          <w:sz w:val="25"/>
          <w:szCs w:val="25"/>
          <w:lang w:bidi="he-IL"/>
        </w:rPr>
      </w:pPr>
    </w:p>
    <w:p w:rsidR="00DA36F6" w:rsidRDefault="00DA36F6"/>
    <w:p w:rsidR="00DD142E" w:rsidRDefault="00DD142E"/>
    <w:p w:rsidR="00DD142E" w:rsidRDefault="00DD142E">
      <w:pPr>
        <w:rPr>
          <w:noProof/>
          <w:lang w:bidi="he-IL"/>
        </w:rPr>
      </w:pPr>
    </w:p>
    <w:p w:rsidR="00DD142E" w:rsidRDefault="00DD142E"/>
    <w:p w:rsidR="00DA36F6" w:rsidRDefault="00DA36F6"/>
    <w:p w:rsidR="00DA36F6" w:rsidRDefault="00EB7B8F" w:rsidP="00DD142E">
      <w:r>
        <w:t xml:space="preserve">. </w:t>
      </w:r>
    </w:p>
    <w:p w:rsidR="00235965" w:rsidRPr="00BF744B" w:rsidRDefault="00235965" w:rsidP="00BF744B"/>
    <w:p w:rsidR="00EB7B8F" w:rsidRDefault="00EB7B8F"/>
    <w:p w:rsidR="00DA36F6" w:rsidRDefault="00DA36F6"/>
    <w:p w:rsidR="00DA36F6" w:rsidRDefault="00DA36F6">
      <w:r w:rsidRPr="00DA36F6">
        <w:drawing>
          <wp:inline distT="0" distB="0" distL="0" distR="0" wp14:anchorId="43BFB8B5" wp14:editId="3184F008">
            <wp:extent cx="5054624" cy="3658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972" t="5909" r="33858" b="21805"/>
                    <a:stretch/>
                  </pic:blipFill>
                  <pic:spPr bwMode="auto">
                    <a:xfrm>
                      <a:off x="0" y="0"/>
                      <a:ext cx="5072906" cy="367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6F6" w:rsidRDefault="00DA36F6"/>
    <w:p w:rsidR="00DA36F6" w:rsidRDefault="00DA36F6">
      <w:r w:rsidRPr="00DA36F6">
        <w:lastRenderedPageBreak/>
        <w:drawing>
          <wp:inline distT="0" distB="0" distL="0" distR="0" wp14:anchorId="415811C5" wp14:editId="4344876B">
            <wp:extent cx="5626100" cy="338789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84" t="22454" r="20452" b="22986"/>
                    <a:stretch/>
                  </pic:blipFill>
                  <pic:spPr bwMode="auto">
                    <a:xfrm>
                      <a:off x="0" y="0"/>
                      <a:ext cx="5638438" cy="33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708" w:rsidRDefault="00DA36F6">
      <w:r w:rsidRPr="00DA36F6">
        <w:drawing>
          <wp:inline distT="0" distB="0" distL="0" distR="0" wp14:anchorId="4D6548B9" wp14:editId="3FA628BF">
            <wp:extent cx="5728158" cy="33464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062" t="17727" r="19787" b="16683"/>
                    <a:stretch/>
                  </pic:blipFill>
                  <pic:spPr bwMode="auto">
                    <a:xfrm>
                      <a:off x="0" y="0"/>
                      <a:ext cx="5735855" cy="335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42E" w:rsidRDefault="00DD142E"/>
    <w:p w:rsidR="00DD142E" w:rsidRDefault="00DD142E"/>
    <w:p w:rsidR="00DB5E2E" w:rsidRDefault="00DB5E2E"/>
    <w:p w:rsidR="00DD142E" w:rsidRDefault="00DB5E2E">
      <w:r w:rsidRPr="00DB5E2E">
        <w:drawing>
          <wp:inline distT="0" distB="0" distL="0" distR="0" wp14:anchorId="2AAC62CE" wp14:editId="3CC98904">
            <wp:extent cx="5467350" cy="33958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65" t="12409" r="19898" b="16880"/>
                    <a:stretch/>
                  </pic:blipFill>
                  <pic:spPr bwMode="auto">
                    <a:xfrm>
                      <a:off x="0" y="0"/>
                      <a:ext cx="5485106" cy="340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42E" w:rsidRDefault="00DD142E">
      <w:r w:rsidRPr="00DD142E">
        <w:drawing>
          <wp:inline distT="0" distB="0" distL="0" distR="0" wp14:anchorId="097F981F" wp14:editId="6DA71203">
            <wp:extent cx="5568950" cy="345897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55" t="21469" r="19233" b="19441"/>
                    <a:stretch/>
                  </pic:blipFill>
                  <pic:spPr bwMode="auto">
                    <a:xfrm>
                      <a:off x="0" y="0"/>
                      <a:ext cx="5572032" cy="346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14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F6"/>
    <w:rsid w:val="00235965"/>
    <w:rsid w:val="00877708"/>
    <w:rsid w:val="00BF744B"/>
    <w:rsid w:val="00DA36F6"/>
    <w:rsid w:val="00DB5E2E"/>
    <w:rsid w:val="00DD142E"/>
    <w:rsid w:val="00EB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0869A-909D-4DEE-A355-8AB93896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7B8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B7B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87987952</Template>
  <TotalTime>56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Fairhead</dc:creator>
  <cp:keywords/>
  <dc:description/>
  <cp:lastModifiedBy>James Fairhead</cp:lastModifiedBy>
  <cp:revision>3</cp:revision>
  <dcterms:created xsi:type="dcterms:W3CDTF">2017-11-08T13:42:00Z</dcterms:created>
  <dcterms:modified xsi:type="dcterms:W3CDTF">2017-11-08T14:38:00Z</dcterms:modified>
</cp:coreProperties>
</file>