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049" w:rsidRDefault="00387FF6">
      <w:r>
        <w:t xml:space="preserve">Comparisons between </w:t>
      </w:r>
      <w:proofErr w:type="spellStart"/>
      <w:r>
        <w:t>Apsley</w:t>
      </w:r>
      <w:proofErr w:type="spellEnd"/>
      <w:r>
        <w:t xml:space="preserve"> House portrait and Jan </w:t>
      </w:r>
      <w:proofErr w:type="spellStart"/>
      <w:r>
        <w:t>Moretus</w:t>
      </w:r>
      <w:proofErr w:type="spellEnd"/>
      <w:r>
        <w:t xml:space="preserve"> (3D shifted)</w:t>
      </w:r>
    </w:p>
    <w:p w:rsidR="00E35BCD" w:rsidRDefault="00E35BCD" w:rsidP="00E35BCD">
      <w:r>
        <w:rPr>
          <w:noProof/>
          <w:lang w:bidi="he-IL"/>
        </w:rPr>
        <w:drawing>
          <wp:inline distT="0" distB="0" distL="0" distR="0">
            <wp:extent cx="3840866" cy="4242816"/>
            <wp:effectExtent l="0" t="0" r="7620" b="5715"/>
            <wp:docPr id="4" name="Picture 4" descr="https://upload.wikimedia.org/wikipedia/commons/thumb/5/59/Jan_%28I%29_Moretus%29_by_Peter_Paul_Rubens.jpg/800px-Jan_%28I%29_Moretus%29_by_Peter_Paul_Rub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9/Jan_%28I%29_Moretus%29_by_Peter_Paul_Rubens.jpg/800px-Jan_%28I%29_Moretus%29_by_Peter_Paul_Rub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6402" cy="42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729802F0" wp14:editId="528DC45D">
            <wp:extent cx="3207122" cy="340156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136" cy="34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CD" w:rsidRDefault="00E35BCD"/>
    <w:p w:rsidR="00E35BCD" w:rsidRDefault="00E35BCD">
      <w:pPr>
        <w:rPr>
          <w:noProof/>
          <w:lang w:bidi="he-IL"/>
        </w:rPr>
      </w:pPr>
    </w:p>
    <w:p w:rsidR="00E35BCD" w:rsidRDefault="00E35BCD">
      <w:pPr>
        <w:rPr>
          <w:noProof/>
          <w:lang w:bidi="he-IL"/>
        </w:rPr>
      </w:pPr>
    </w:p>
    <w:p w:rsidR="00E35BCD" w:rsidRDefault="00E35BCD" w:rsidP="00E35BCD">
      <w:pPr>
        <w:rPr>
          <w:noProof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5CF1575E" wp14:editId="2A5FAE02">
            <wp:extent cx="3723568" cy="44005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6444" cy="441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131963DB" wp14:editId="5BE5A2CC">
            <wp:extent cx="3748035" cy="368414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45" t="20256" r="54423" b="27434"/>
                    <a:stretch/>
                  </pic:blipFill>
                  <pic:spPr bwMode="auto">
                    <a:xfrm>
                      <a:off x="0" y="0"/>
                      <a:ext cx="3761672" cy="369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CD" w:rsidRDefault="00E35BCD">
      <w:pPr>
        <w:rPr>
          <w:noProof/>
          <w:lang w:bidi="he-IL"/>
        </w:rPr>
      </w:pPr>
    </w:p>
    <w:p w:rsidR="00E35BCD" w:rsidRDefault="00E35BCD">
      <w:pPr>
        <w:rPr>
          <w:noProof/>
          <w:lang w:bidi="he-IL"/>
        </w:rPr>
      </w:pPr>
    </w:p>
    <w:p w:rsidR="00E35BCD" w:rsidRDefault="00E35BCD">
      <w:pPr>
        <w:rPr>
          <w:noProof/>
          <w:lang w:bidi="he-IL"/>
        </w:rPr>
      </w:pPr>
      <w:bookmarkStart w:id="0" w:name="_GoBack"/>
      <w:bookmarkEnd w:id="0"/>
    </w:p>
    <w:p w:rsidR="00E35BCD" w:rsidRDefault="00E35BCD">
      <w:pPr>
        <w:rPr>
          <w:noProof/>
          <w:lang w:bidi="he-IL"/>
        </w:rPr>
      </w:pPr>
    </w:p>
    <w:p w:rsidR="00E35BCD" w:rsidRDefault="00E35BCD">
      <w:pPr>
        <w:rPr>
          <w:noProof/>
          <w:lang w:bidi="he-IL"/>
        </w:rPr>
      </w:pPr>
    </w:p>
    <w:p w:rsidR="00E35BCD" w:rsidRDefault="00E35BCD">
      <w:pPr>
        <w:rPr>
          <w:noProof/>
          <w:lang w:bidi="he-IL"/>
        </w:rPr>
      </w:pPr>
    </w:p>
    <w:p w:rsidR="00E35BCD" w:rsidRDefault="00E35BCD" w:rsidP="00E35BCD">
      <w:pPr>
        <w:rPr>
          <w:noProof/>
          <w:lang w:bidi="he-IL"/>
        </w:rPr>
      </w:pPr>
    </w:p>
    <w:p w:rsidR="00E35BCD" w:rsidRDefault="00E35BCD" w:rsidP="00E35BCD">
      <w:pPr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584E135A" wp14:editId="6AA5ECC0">
            <wp:extent cx="2873829" cy="3145134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51" t="15115" r="57824" b="21793"/>
                    <a:stretch/>
                  </pic:blipFill>
                  <pic:spPr bwMode="auto">
                    <a:xfrm>
                      <a:off x="0" y="0"/>
                      <a:ext cx="2874043" cy="314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4C9AEBE4" wp14:editId="38D9BD5A">
            <wp:extent cx="2567354" cy="2527160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8002" cy="252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CD" w:rsidRDefault="00E35BCD"/>
    <w:sectPr w:rsidR="00E35BCD" w:rsidSect="00E35B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49"/>
    <w:rsid w:val="00387FF6"/>
    <w:rsid w:val="004B4049"/>
    <w:rsid w:val="007A2BCD"/>
    <w:rsid w:val="007E1E40"/>
    <w:rsid w:val="00877708"/>
    <w:rsid w:val="00E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BA1230-02BD-4CC2-9CD5-FFB6462C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DC1E74EB</Template>
  <TotalTime>4184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Fairhead</dc:creator>
  <cp:keywords/>
  <dc:description/>
  <cp:lastModifiedBy>James Fairhead</cp:lastModifiedBy>
  <cp:revision>4</cp:revision>
  <dcterms:created xsi:type="dcterms:W3CDTF">2017-12-08T13:39:00Z</dcterms:created>
  <dcterms:modified xsi:type="dcterms:W3CDTF">2017-12-11T12:01:00Z</dcterms:modified>
</cp:coreProperties>
</file>